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CC3DF2" w14:paraId="2F010353" w14:textId="77777777" w:rsidTr="00E41C5C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CC3DF2" w14:paraId="7A77B648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6DEB6467" w14:textId="0904A56F" w:rsidR="00CC3DF2" w:rsidRDefault="00B07C22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24B4B99" wp14:editId="7FBC130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3429000</wp:posOffset>
                            </wp:positionV>
                            <wp:extent cx="4343400" cy="1371600"/>
                            <wp:effectExtent l="0" t="0" r="0" b="0"/>
                            <wp:wrapSquare wrapText="bothSides"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434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5F2E13" w14:textId="04FC4A13" w:rsidR="00F144C2" w:rsidRPr="00CB6974" w:rsidRDefault="002B0BEA" w:rsidP="00CB6974">
                                        <w:pPr>
                                          <w:pStyle w:val="Heading2"/>
                                          <w:rPr>
                                            <w:color w:val="801F2B" w:themeColor="accent6"/>
                                          </w:rPr>
                                        </w:pPr>
                                        <w:r>
                                          <w:rPr>
                                            <w:color w:val="801F2B" w:themeColor="accent6"/>
                                          </w:rPr>
                                          <w:t>7</w:t>
                                        </w:r>
                                        <w:r w:rsidR="00F144C2" w:rsidRPr="00CB6974">
                                          <w:rPr>
                                            <w:color w:val="801F2B" w:themeColor="accent6"/>
                                          </w:rPr>
                                          <w:t xml:space="preserve"> Saturdays from</w:t>
                                        </w:r>
                                      </w:p>
                                      <w:p w14:paraId="6177709B" w14:textId="77777777" w:rsidR="00F144C2" w:rsidRPr="00CB6974" w:rsidRDefault="00F144C2" w:rsidP="00CB6974">
                                        <w:pPr>
                                          <w:pStyle w:val="Heading2"/>
                                          <w:rPr>
                                            <w:color w:val="801F2B" w:themeColor="accent6"/>
                                          </w:rPr>
                                        </w:pPr>
                                        <w:r w:rsidRPr="00CB6974">
                                          <w:rPr>
                                            <w:color w:val="801F2B" w:themeColor="accent6"/>
                                          </w:rPr>
                                          <w:t>8:30 am-12:30 pm</w:t>
                                        </w:r>
                                      </w:p>
                                      <w:p w14:paraId="3E27E51E" w14:textId="59D6758C" w:rsidR="00F144C2" w:rsidRPr="00CB6974" w:rsidRDefault="00F144C2" w:rsidP="00CB6974">
                                        <w:pPr>
                                          <w:pStyle w:val="Heading2"/>
                                          <w:rPr>
                                            <w:color w:val="801F2B" w:themeColor="accent6"/>
                                          </w:rPr>
                                        </w:pPr>
                                        <w:r w:rsidRPr="00CB6974">
                                          <w:rPr>
                                            <w:color w:val="801F2B" w:themeColor="accent6"/>
                                          </w:rPr>
                                          <w:t>March 24</w:t>
                                        </w:r>
                                        <w:r w:rsidR="002B0BEA">
                                          <w:rPr>
                                            <w:color w:val="801F2B" w:themeColor="accent6"/>
                                          </w:rPr>
                                          <w:t xml:space="preserve"> &amp; 31, </w:t>
                                        </w:r>
                                        <w:r w:rsidR="0081550C">
                                          <w:rPr>
                                            <w:color w:val="801F2B" w:themeColor="accent6"/>
                                          </w:rPr>
                                          <w:t xml:space="preserve">April 7, 14 &amp; </w:t>
                                        </w:r>
                                        <w:r w:rsidRPr="00CB6974">
                                          <w:rPr>
                                            <w:color w:val="801F2B" w:themeColor="accent6"/>
                                          </w:rPr>
                                          <w:t>28</w:t>
                                        </w:r>
                                        <w:r w:rsidR="002B0BEA">
                                          <w:rPr>
                                            <w:color w:val="801F2B" w:themeColor="accent6"/>
                                          </w:rPr>
                                          <w:t>, May 5 &amp; 12</w:t>
                                        </w:r>
                                      </w:p>
                                      <w:p w14:paraId="799E4E8B" w14:textId="77777777" w:rsidR="00F144C2" w:rsidRPr="00CB6974" w:rsidRDefault="00F144C2">
                                        <w:pPr>
                                          <w:rPr>
                                            <w:color w:val="801F2B" w:themeColor="accent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270pt;width:34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" filled="f" stroked="f">
                            <v:textbox>
                              <w:txbxContent>
                                <w:p w14:paraId="5F5F2E13" w14:textId="04FC4A13" w:rsidR="00F144C2" w:rsidRPr="00CB6974" w:rsidRDefault="002B0BEA" w:rsidP="00CB6974">
                                  <w:pPr>
                                    <w:pStyle w:val="Heading2"/>
                                    <w:rPr>
                                      <w:color w:val="801F2B" w:themeColor="accent6"/>
                                    </w:rPr>
                                  </w:pPr>
                                  <w:r>
                                    <w:rPr>
                                      <w:color w:val="801F2B" w:themeColor="accent6"/>
                                    </w:rPr>
                                    <w:t>7</w:t>
                                  </w:r>
                                  <w:r w:rsidR="00F144C2" w:rsidRPr="00CB6974">
                                    <w:rPr>
                                      <w:color w:val="801F2B" w:themeColor="accent6"/>
                                    </w:rPr>
                                    <w:t xml:space="preserve"> Saturdays from</w:t>
                                  </w:r>
                                </w:p>
                                <w:p w14:paraId="6177709B" w14:textId="77777777" w:rsidR="00F144C2" w:rsidRPr="00CB6974" w:rsidRDefault="00F144C2" w:rsidP="00CB6974">
                                  <w:pPr>
                                    <w:pStyle w:val="Heading2"/>
                                    <w:rPr>
                                      <w:color w:val="801F2B" w:themeColor="accent6"/>
                                    </w:rPr>
                                  </w:pPr>
                                  <w:r w:rsidRPr="00CB6974">
                                    <w:rPr>
                                      <w:color w:val="801F2B" w:themeColor="accent6"/>
                                    </w:rPr>
                                    <w:t>8:30 am-12:30 pm</w:t>
                                  </w:r>
                                </w:p>
                                <w:p w14:paraId="3E27E51E" w14:textId="59D6758C" w:rsidR="00F144C2" w:rsidRPr="00CB6974" w:rsidRDefault="00F144C2" w:rsidP="00CB6974">
                                  <w:pPr>
                                    <w:pStyle w:val="Heading2"/>
                                    <w:rPr>
                                      <w:color w:val="801F2B" w:themeColor="accent6"/>
                                    </w:rPr>
                                  </w:pPr>
                                  <w:r w:rsidRPr="00CB6974">
                                    <w:rPr>
                                      <w:color w:val="801F2B" w:themeColor="accent6"/>
                                    </w:rPr>
                                    <w:t>March 24</w:t>
                                  </w:r>
                                  <w:r w:rsidR="002B0BEA">
                                    <w:rPr>
                                      <w:color w:val="801F2B" w:themeColor="accent6"/>
                                    </w:rPr>
                                    <w:t xml:space="preserve"> &amp; 31, </w:t>
                                  </w:r>
                                  <w:r w:rsidR="0081550C">
                                    <w:rPr>
                                      <w:color w:val="801F2B" w:themeColor="accent6"/>
                                    </w:rPr>
                                    <w:t xml:space="preserve">April 7, 14 &amp; </w:t>
                                  </w:r>
                                  <w:bookmarkStart w:id="1" w:name="_GoBack"/>
                                  <w:bookmarkEnd w:id="1"/>
                                  <w:r w:rsidRPr="00CB6974">
                                    <w:rPr>
                                      <w:color w:val="801F2B" w:themeColor="accent6"/>
                                    </w:rPr>
                                    <w:t>28</w:t>
                                  </w:r>
                                  <w:r w:rsidR="002B0BEA">
                                    <w:rPr>
                                      <w:color w:val="801F2B" w:themeColor="accent6"/>
                                    </w:rPr>
                                    <w:t>, May 5 &amp; 12</w:t>
                                  </w:r>
                                </w:p>
                                <w:p w14:paraId="799E4E8B" w14:textId="77777777" w:rsidR="00F144C2" w:rsidRPr="00CB6974" w:rsidRDefault="00F144C2">
                                  <w:pPr>
                                    <w:rPr>
                                      <w:color w:val="801F2B" w:themeColor="accent6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354F25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6C2F3BAE" wp14:editId="6FD71F97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-114300</wp:posOffset>
                        </wp:positionV>
                        <wp:extent cx="4572000" cy="3265170"/>
                        <wp:effectExtent l="0" t="0" r="0" b="11430"/>
                        <wp:wrapTight wrapText="bothSides">
                          <wp:wrapPolygon edited="0">
                            <wp:start x="0" y="0"/>
                            <wp:lineTo x="0" y="21508"/>
                            <wp:lineTo x="21480" y="21508"/>
                            <wp:lineTo x="21480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26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C3DF2" w14:paraId="39C9756E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5D98D387" w14:textId="0146A8D0" w:rsidR="00CC3DF2" w:rsidRPr="00913731" w:rsidRDefault="00E41C5C">
                  <w:pPr>
                    <w:pStyle w:val="Subtitle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Saturday academy is almost here!</w:t>
                  </w:r>
                </w:p>
                <w:p w14:paraId="4AF7C71F" w14:textId="77777777" w:rsidR="00CC3DF2" w:rsidRPr="00913731" w:rsidRDefault="003A0A2A">
                  <w:pPr>
                    <w:pStyle w:val="Title"/>
                    <w:rPr>
                      <w:sz w:val="96"/>
                      <w:szCs w:val="96"/>
                    </w:rPr>
                  </w:pPr>
                  <w:r w:rsidRPr="00913731">
                    <w:rPr>
                      <w:sz w:val="96"/>
                      <w:szCs w:val="96"/>
                    </w:rPr>
                    <w:t>Saturday family academy</w:t>
                  </w:r>
                </w:p>
                <w:p w14:paraId="1E9ECB60" w14:textId="77777777" w:rsidR="00CC3DF2" w:rsidRDefault="00913731">
                  <w:pPr>
                    <w:pStyle w:val="Heading1"/>
                  </w:pPr>
                  <w:r>
                    <w:t>An experience for the entire family!</w:t>
                  </w:r>
                </w:p>
                <w:p w14:paraId="1931C935" w14:textId="41CEE57F" w:rsidR="00CC3DF2" w:rsidRDefault="00E41C5C" w:rsidP="00E91CED">
                  <w:r>
                    <w:t>The Saturday Family Language Academy will be starting March 24</w:t>
                  </w:r>
                  <w:r w:rsidRPr="00E41C5C">
                    <w:rPr>
                      <w:vertAlign w:val="superscript"/>
                    </w:rPr>
                    <w:t>th</w:t>
                  </w:r>
                  <w:r>
                    <w:t xml:space="preserve"> from 8:30 to 12:30 at Hazel Grove Elementary School.  There will be classes for the entire family to learn English in a </w:t>
                  </w:r>
                  <w:r w:rsidR="00735B3F">
                    <w:t xml:space="preserve">relaxed experience.  A meal will be provided and different community resources will be available for questions.  Transportation will be provided for those who need, see this flyer for information on transportation. </w:t>
                  </w:r>
                </w:p>
                <w:p w14:paraId="2600AF5A" w14:textId="77777777" w:rsidR="00735B3F" w:rsidRDefault="00735B3F" w:rsidP="00E91CED"/>
                <w:p w14:paraId="4CECF6EB" w14:textId="69DE88C4" w:rsidR="00735B3F" w:rsidRDefault="00735B3F" w:rsidP="00E91CED"/>
              </w:tc>
            </w:tr>
            <w:tr w:rsidR="00CC3DF2" w14:paraId="34361133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00AAD18F" w14:textId="77777777" w:rsidR="00CC3DF2" w:rsidRDefault="00354F2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18FAB45" wp14:editId="0FAA5A53">
                        <wp:extent cx="625602" cy="8001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163" cy="802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3E987D" w14:textId="77777777" w:rsidR="00CC3DF2" w:rsidRDefault="00CC3DF2"/>
        </w:tc>
        <w:tc>
          <w:tcPr>
            <w:tcW w:w="144" w:type="dxa"/>
          </w:tcPr>
          <w:p w14:paraId="116CB2EA" w14:textId="77777777" w:rsidR="00CC3DF2" w:rsidRDefault="00CC3DF2"/>
        </w:tc>
        <w:tc>
          <w:tcPr>
            <w:tcW w:w="3456" w:type="dxa"/>
          </w:tcPr>
          <w:tbl>
            <w:tblPr>
              <w:tblpPr w:leftFromText="180" w:rightFromText="180" w:vertAnchor="text" w:horzAnchor="page" w:tblpXSpec="center" w:tblpY="-259"/>
              <w:tblOverlap w:val="never"/>
              <w:tblW w:w="3816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816"/>
            </w:tblGrid>
            <w:tr w:rsidR="00F144C2" w14:paraId="2F306581" w14:textId="77777777" w:rsidTr="00F144C2">
              <w:trPr>
                <w:trHeight w:hRule="exact" w:val="10800"/>
              </w:trPr>
              <w:tc>
                <w:tcPr>
                  <w:tcW w:w="3816" w:type="dxa"/>
                  <w:shd w:val="clear" w:color="auto" w:fill="F5A219" w:themeFill="accent2"/>
                </w:tcPr>
                <w:p w14:paraId="300E0298" w14:textId="07F653C2" w:rsidR="00F144C2" w:rsidRDefault="00F144C2" w:rsidP="00F144C2">
                  <w:pPr>
                    <w:pStyle w:val="Heading2"/>
                    <w:rPr>
                      <w:sz w:val="32"/>
                      <w:szCs w:val="32"/>
                    </w:rPr>
                  </w:pPr>
                  <w:bookmarkStart w:id="0" w:name="_GoBack"/>
                  <w:bookmarkEnd w:id="0"/>
                </w:p>
                <w:p w14:paraId="3BE98093" w14:textId="77777777" w:rsidR="00E41C5C" w:rsidRDefault="00E41C5C" w:rsidP="00E41C5C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Buses leaving from the following schools at these times:                      Arrowhead – 8:15            Argentine – 8:00              Central – 8:00                   Eisenhower – 8:15           Northwest – 8:00             Rosedale – 8:00                West – 8:15                                </w:t>
                  </w:r>
                </w:p>
                <w:p w14:paraId="0FF7F07A" w14:textId="77777777" w:rsidR="00E41C5C" w:rsidRDefault="00E41C5C" w:rsidP="00E41C5C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</w:p>
                <w:p w14:paraId="24864867" w14:textId="06E2E254" w:rsidR="00F144C2" w:rsidRDefault="00E41C5C" w:rsidP="00E41C5C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Please fill out the attached transportation form and return it to your school’s ESL department </w:t>
                  </w:r>
                  <w:r w:rsidR="00E96899" w:rsidRPr="00E96899">
                    <w:rPr>
                      <w:sz w:val="32"/>
                      <w:szCs w:val="32"/>
                      <w:u w:val="single"/>
                    </w:rPr>
                    <w:t>BY MARCH 20</w:t>
                  </w:r>
                  <w:r w:rsidR="00E96899" w:rsidRPr="00E96899">
                    <w:rPr>
                      <w:sz w:val="32"/>
                      <w:szCs w:val="32"/>
                      <w:u w:val="single"/>
                      <w:vertAlign w:val="superscript"/>
                    </w:rPr>
                    <w:t>TH</w:t>
                  </w:r>
                  <w:r w:rsidR="00E96899" w:rsidRPr="00E96899">
                    <w:rPr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if you are planning on taking a bus.  You can provide your own transportation as well. </w:t>
                  </w:r>
                  <w:r w:rsidR="00735B3F">
                    <w:rPr>
                      <w:sz w:val="32"/>
                      <w:szCs w:val="32"/>
                    </w:rPr>
                    <w:t xml:space="preserve">  We just need a count of the number of people riding buses as well as attending the program.</w:t>
                  </w:r>
                  <w:r>
                    <w:rPr>
                      <w:sz w:val="32"/>
                      <w:szCs w:val="32"/>
                    </w:rPr>
                    <w:t xml:space="preserve">         </w:t>
                  </w:r>
                </w:p>
                <w:p w14:paraId="240BD84C" w14:textId="2DB60BA5" w:rsidR="00E41C5C" w:rsidRPr="00E41C5C" w:rsidRDefault="00E41C5C" w:rsidP="00E41C5C">
                  <w:pPr>
                    <w:pStyle w:val="Line"/>
                  </w:pPr>
                  <w:r>
                    <w:t>PA</w:t>
                  </w:r>
                </w:p>
                <w:p w14:paraId="3855C7C4" w14:textId="7DB47229" w:rsidR="00E41C5C" w:rsidRPr="00E41C5C" w:rsidRDefault="00E41C5C" w:rsidP="00E41C5C">
                  <w:pPr>
                    <w:pStyle w:val="Line"/>
                  </w:pPr>
                  <w:r>
                    <w:t>M</w:t>
                  </w:r>
                </w:p>
                <w:p w14:paraId="4E946053" w14:textId="77777777" w:rsidR="00F144C2" w:rsidRPr="00CB6974" w:rsidRDefault="00F144C2" w:rsidP="00E41C5C">
                  <w:pPr>
                    <w:pStyle w:val="Line"/>
                    <w:jc w:val="left"/>
                    <w:rPr>
                      <w:sz w:val="32"/>
                      <w:szCs w:val="32"/>
                    </w:rPr>
                  </w:pPr>
                </w:p>
                <w:p w14:paraId="5F963410" w14:textId="77777777" w:rsidR="00F144C2" w:rsidRPr="00CB6974" w:rsidRDefault="00F144C2" w:rsidP="00F144C2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14:paraId="3B5014C9" w14:textId="77777777" w:rsidR="00F144C2" w:rsidRPr="00CB6974" w:rsidRDefault="00F144C2" w:rsidP="00F144C2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14:paraId="0A3A2D47" w14:textId="77777777" w:rsidR="00F144C2" w:rsidRDefault="00F144C2" w:rsidP="00F144C2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CB6974">
                    <w:rPr>
                      <w:sz w:val="32"/>
                      <w:szCs w:val="32"/>
                    </w:rPr>
                    <w:t xml:space="preserve">Held at Hazel Grove </w:t>
                  </w:r>
                  <w:proofErr w:type="gramStart"/>
                  <w:r w:rsidRPr="00CB6974">
                    <w:rPr>
                      <w:sz w:val="32"/>
                      <w:szCs w:val="32"/>
                    </w:rPr>
                    <w:t>Elementary  @</w:t>
                  </w:r>
                  <w:proofErr w:type="gramEnd"/>
                  <w:r w:rsidRPr="00CB6974">
                    <w:rPr>
                      <w:sz w:val="32"/>
                      <w:szCs w:val="32"/>
                    </w:rPr>
                    <w:t xml:space="preserve"> 2401 N. 67</w:t>
                  </w:r>
                  <w:r w:rsidRPr="00CB6974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 w:rsidRPr="00CB6974">
                    <w:rPr>
                      <w:sz w:val="32"/>
                      <w:szCs w:val="32"/>
                    </w:rPr>
                    <w:t xml:space="preserve"> Street, </w:t>
                  </w:r>
                </w:p>
                <w:p w14:paraId="74E7B07E" w14:textId="77777777" w:rsidR="00F144C2" w:rsidRPr="00CB6974" w:rsidRDefault="00F144C2" w:rsidP="00F144C2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CB6974">
                    <w:rPr>
                      <w:sz w:val="32"/>
                      <w:szCs w:val="32"/>
                    </w:rPr>
                    <w:t>Kansas City, KS  66104</w:t>
                  </w:r>
                </w:p>
                <w:p w14:paraId="776AB859" w14:textId="77777777" w:rsidR="00F144C2" w:rsidRPr="00CB6974" w:rsidRDefault="00F144C2" w:rsidP="00F144C2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14:paraId="542F21CC" w14:textId="77777777" w:rsidR="00F144C2" w:rsidRPr="001415AB" w:rsidRDefault="00F144C2" w:rsidP="00F144C2">
                  <w:pPr>
                    <w:pStyle w:val="Heading2"/>
                    <w:rPr>
                      <w:vanish/>
                    </w:rPr>
                  </w:pPr>
                  <w:r>
                    <w:rPr>
                      <w:vanish/>
                    </w:rPr>
                    <w:t>HHH</w:t>
                  </w:r>
                </w:p>
              </w:tc>
            </w:tr>
            <w:tr w:rsidR="00F144C2" w14:paraId="5BF853B2" w14:textId="77777777" w:rsidTr="00F144C2">
              <w:trPr>
                <w:trHeight w:hRule="exact" w:val="144"/>
              </w:trPr>
              <w:tc>
                <w:tcPr>
                  <w:tcW w:w="3816" w:type="dxa"/>
                </w:tcPr>
                <w:p w14:paraId="6EB2C9E5" w14:textId="77777777" w:rsidR="00F144C2" w:rsidRDefault="00F144C2" w:rsidP="00F144C2">
                  <w:pPr>
                    <w:jc w:val="center"/>
                  </w:pPr>
                </w:p>
              </w:tc>
            </w:tr>
            <w:tr w:rsidR="00F144C2" w14:paraId="179B8B40" w14:textId="77777777" w:rsidTr="00F144C2">
              <w:trPr>
                <w:trHeight w:hRule="exact" w:val="3456"/>
              </w:trPr>
              <w:tc>
                <w:tcPr>
                  <w:tcW w:w="3816" w:type="dxa"/>
                  <w:shd w:val="clear" w:color="auto" w:fill="ED4136" w:themeFill="accent1"/>
                </w:tcPr>
                <w:p w14:paraId="79284D0A" w14:textId="77777777" w:rsidR="00735B3F" w:rsidRDefault="00735B3F" w:rsidP="00F144C2">
                  <w:pPr>
                    <w:pStyle w:val="Date"/>
                  </w:pPr>
                </w:p>
                <w:p w14:paraId="668B10A2" w14:textId="77777777" w:rsidR="00E41C5C" w:rsidRDefault="00E41C5C" w:rsidP="00F144C2">
                  <w:pPr>
                    <w:pStyle w:val="Date"/>
                  </w:pPr>
                  <w:r>
                    <w:t>Hazel Grove Elementary @ 2401 N 67</w:t>
                  </w:r>
                  <w:r w:rsidRPr="00E41C5C">
                    <w:rPr>
                      <w:vertAlign w:val="superscript"/>
                    </w:rPr>
                    <w:t>th</w:t>
                  </w:r>
                  <w:r>
                    <w:t xml:space="preserve"> Street, Kansas City, </w:t>
                  </w:r>
                  <w:proofErr w:type="gramStart"/>
                  <w:r>
                    <w:t>Kansas  66104</w:t>
                  </w:r>
                  <w:proofErr w:type="gramEnd"/>
                  <w:r>
                    <w:t xml:space="preserve">   </w:t>
                  </w:r>
                </w:p>
                <w:p w14:paraId="1A23F3CD" w14:textId="77777777" w:rsidR="00E41C5C" w:rsidRDefault="00E41C5C" w:rsidP="00F144C2">
                  <w:pPr>
                    <w:pStyle w:val="Date"/>
                  </w:pPr>
                </w:p>
                <w:p w14:paraId="2CA38113" w14:textId="540D608E" w:rsidR="00F144C2" w:rsidRDefault="00E41C5C" w:rsidP="00F144C2">
                  <w:pPr>
                    <w:pStyle w:val="Date"/>
                  </w:pPr>
                  <w:r>
                    <w:t xml:space="preserve">If you have any </w:t>
                  </w:r>
                  <w:proofErr w:type="gramStart"/>
                  <w:r>
                    <w:t>questions</w:t>
                  </w:r>
                  <w:proofErr w:type="gramEnd"/>
                  <w:r>
                    <w:t xml:space="preserve"> please ask your school’s ESL Department Staff.         </w:t>
                  </w:r>
                </w:p>
              </w:tc>
            </w:tr>
            <w:tr w:rsidR="00E41C5C" w14:paraId="5669107C" w14:textId="77777777" w:rsidTr="00F144C2">
              <w:trPr>
                <w:trHeight w:hRule="exact" w:val="3456"/>
              </w:trPr>
              <w:tc>
                <w:tcPr>
                  <w:tcW w:w="3816" w:type="dxa"/>
                  <w:shd w:val="clear" w:color="auto" w:fill="ED4136" w:themeFill="accent1"/>
                </w:tcPr>
                <w:p w14:paraId="460C06AE" w14:textId="77777777" w:rsidR="00E41C5C" w:rsidRDefault="00E41C5C" w:rsidP="00E41C5C">
                  <w:pPr>
                    <w:pStyle w:val="Heading3"/>
                    <w:jc w:val="left"/>
                  </w:pPr>
                </w:p>
              </w:tc>
            </w:tr>
          </w:tbl>
          <w:p w14:paraId="44D0E552" w14:textId="77777777" w:rsidR="00F144C2" w:rsidRDefault="00F144C2"/>
          <w:p w14:paraId="171F8369" w14:textId="77777777" w:rsidR="00CC3DF2" w:rsidRDefault="00CC3DF2"/>
        </w:tc>
      </w:tr>
    </w:tbl>
    <w:p w14:paraId="54E9591F" w14:textId="77777777" w:rsidR="00CC3DF2" w:rsidRDefault="00CC3DF2">
      <w:pPr>
        <w:pStyle w:val="NoSpacing"/>
      </w:pPr>
    </w:p>
    <w:sectPr w:rsidR="00CC3DF2" w:rsidSect="00CC3DF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0B"/>
    <w:rsid w:val="00010B3D"/>
    <w:rsid w:val="001415AB"/>
    <w:rsid w:val="00212EB3"/>
    <w:rsid w:val="002B0BEA"/>
    <w:rsid w:val="00354F25"/>
    <w:rsid w:val="00394CF7"/>
    <w:rsid w:val="003A0A2A"/>
    <w:rsid w:val="003F4CDE"/>
    <w:rsid w:val="004212B5"/>
    <w:rsid w:val="005B1342"/>
    <w:rsid w:val="005E4492"/>
    <w:rsid w:val="00735B3F"/>
    <w:rsid w:val="0081550C"/>
    <w:rsid w:val="008E2E0B"/>
    <w:rsid w:val="00913731"/>
    <w:rsid w:val="009E510B"/>
    <w:rsid w:val="00A4448B"/>
    <w:rsid w:val="00AA6A0E"/>
    <w:rsid w:val="00B07C22"/>
    <w:rsid w:val="00CB6974"/>
    <w:rsid w:val="00CC3DF2"/>
    <w:rsid w:val="00CD3835"/>
    <w:rsid w:val="00DE2A53"/>
    <w:rsid w:val="00E41C5C"/>
    <w:rsid w:val="00E91CED"/>
    <w:rsid w:val="00E96899"/>
    <w:rsid w:val="00EC2308"/>
    <w:rsid w:val="00F144C2"/>
    <w:rsid w:val="00FC3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DF10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DF2"/>
  </w:style>
  <w:style w:type="paragraph" w:styleId="Heading1">
    <w:name w:val="heading 1"/>
    <w:basedOn w:val="Normal"/>
    <w:next w:val="Normal"/>
    <w:link w:val="Heading1Char"/>
    <w:uiPriority w:val="3"/>
    <w:qFormat/>
    <w:rsid w:val="00CC3DF2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CC3DF2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C3DF2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CC3D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rsid w:val="00CC3DF2"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CC3DF2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CC3DF2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CC3DF2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sid w:val="00CC3DF2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CC3DF2"/>
    <w:rPr>
      <w:color w:val="808080"/>
    </w:rPr>
  </w:style>
  <w:style w:type="paragraph" w:styleId="NoSpacing">
    <w:name w:val="No Spacing"/>
    <w:uiPriority w:val="19"/>
    <w:qFormat/>
    <w:rsid w:val="00CC3DF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CC3DF2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rsid w:val="00CC3DF2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CC3DF2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CC3DF2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CC3DF2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CC3DF2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F2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CC3DF2"/>
    <w:rPr>
      <w:rFonts w:asciiTheme="majorHAnsi" w:eastAsiaTheme="majorEastAsia" w:hAnsiTheme="majorHAnsi" w:cstheme="majorBidi"/>
      <w:color w:val="ED4136" w:themeColor="accent1"/>
    </w:rPr>
  </w:style>
  <w:style w:type="paragraph" w:styleId="Footer">
    <w:name w:val="footer"/>
    <w:basedOn w:val="Normal"/>
    <w:link w:val="FooterChar"/>
    <w:uiPriority w:val="99"/>
    <w:semiHidden/>
    <w:unhideWhenUsed/>
    <w:rsid w:val="001415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15AB"/>
  </w:style>
  <w:style w:type="character" w:styleId="PageNumber">
    <w:name w:val="page number"/>
    <w:basedOn w:val="DefaultParagraphFont"/>
    <w:uiPriority w:val="99"/>
    <w:semiHidden/>
    <w:unhideWhenUsed/>
    <w:rsid w:val="00141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6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iquirk:Desktop:Autumn%20flyer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HD:Users:liquirk:Desktop:Autumn flyer.dotx</Template>
  <TotalTime>16</TotalTime>
  <Pages>1</Pages>
  <Words>234</Words>
  <Characters>1136</Characters>
  <Application>Microsoft Macintosh Word</Application>
  <DocSecurity>0</DocSecurity>
  <Lines>14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quirke</dc:creator>
  <cp:keywords/>
  <dc:description/>
  <cp:lastModifiedBy>Microsoft Office User</cp:lastModifiedBy>
  <cp:revision>4</cp:revision>
  <cp:lastPrinted>2017-11-17T16:11:00Z</cp:lastPrinted>
  <dcterms:created xsi:type="dcterms:W3CDTF">2018-02-13T23:54:00Z</dcterms:created>
  <dcterms:modified xsi:type="dcterms:W3CDTF">2018-02-24T16:06:00Z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